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DC" w:rsidRPr="00F97888" w:rsidRDefault="007350DC" w:rsidP="00136E29">
      <w:pPr>
        <w:jc w:val="center"/>
        <w:rPr>
          <w:rFonts w:ascii="Times New Roman" w:hAnsi="Times New Roman"/>
          <w:sz w:val="28"/>
          <w:szCs w:val="28"/>
        </w:rPr>
      </w:pP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экономике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W w:w="4534" w:type="pct"/>
        <w:jc w:val="center"/>
        <w:tblCellSpacing w:w="15" w:type="dxa"/>
        <w:tblInd w:w="-3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89"/>
        <w:gridCol w:w="3164"/>
        <w:gridCol w:w="2201"/>
        <w:gridCol w:w="2586"/>
      </w:tblGrid>
      <w:tr w:rsidR="007350DC" w:rsidRPr="00BF3863" w:rsidTr="00F97888">
        <w:trPr>
          <w:trHeight w:val="443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B21F3A" w:rsidRDefault="007350DC" w:rsidP="00F256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09" w:type="pct"/>
            <w:vAlign w:val="center"/>
          </w:tcPr>
          <w:p w:rsidR="007350DC" w:rsidRPr="00B21F3A" w:rsidRDefault="007350DC" w:rsidP="00F256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114" w:type="pct"/>
            <w:vAlign w:val="center"/>
          </w:tcPr>
          <w:p w:rsidR="007350DC" w:rsidRPr="00B21F3A" w:rsidRDefault="007350DC" w:rsidP="00F256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1304" w:type="pct"/>
            <w:vAlign w:val="center"/>
          </w:tcPr>
          <w:p w:rsidR="007350DC" w:rsidRPr="00B21F3A" w:rsidRDefault="007350DC" w:rsidP="00F256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F3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7350DC" w:rsidRPr="00BF3863" w:rsidTr="00F97888">
        <w:trPr>
          <w:trHeight w:val="368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42 </w:t>
            </w:r>
          </w:p>
        </w:tc>
      </w:tr>
      <w:tr w:rsidR="007350DC" w:rsidRPr="00BF3863" w:rsidTr="00F97888">
        <w:trPr>
          <w:trHeight w:val="277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Садриева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</w:p>
        </w:tc>
      </w:tr>
      <w:tr w:rsidR="007350DC" w:rsidRPr="00BF3863" w:rsidTr="00F97888">
        <w:trPr>
          <w:trHeight w:val="28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Буканбаева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 </w:t>
            </w:r>
          </w:p>
        </w:tc>
      </w:tr>
      <w:tr w:rsidR="007350DC" w:rsidRPr="00BF3863" w:rsidTr="00F97888">
        <w:trPr>
          <w:trHeight w:val="279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Цивильский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71 </w:t>
            </w:r>
          </w:p>
        </w:tc>
      </w:tr>
      <w:tr w:rsidR="007350DC" w:rsidRPr="00BF3863" w:rsidTr="00F97888">
        <w:trPr>
          <w:trHeight w:val="279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Гибадуллина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F97888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 </w:t>
            </w:r>
          </w:p>
        </w:tc>
      </w:tr>
      <w:tr w:rsidR="007350DC" w:rsidRPr="00BF3863" w:rsidTr="00F97888">
        <w:trPr>
          <w:trHeight w:val="279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ind w:left="497" w:hanging="49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BF3863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Мадатова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F97888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7350DC" w:rsidRPr="00F97888" w:rsidRDefault="007350DC" w:rsidP="00F978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20</w:t>
            </w:r>
          </w:p>
        </w:tc>
      </w:tr>
      <w:tr w:rsidR="007350DC" w:rsidRPr="00BF3863" w:rsidTr="00F97888">
        <w:trPr>
          <w:trHeight w:val="279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59 </w:t>
            </w:r>
          </w:p>
        </w:tc>
      </w:tr>
      <w:tr w:rsidR="007350DC" w:rsidRPr="00BF3863" w:rsidTr="00F97888">
        <w:trPr>
          <w:trHeight w:val="273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Бачиев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34 </w:t>
            </w:r>
          </w:p>
        </w:tc>
      </w:tr>
      <w:tr w:rsidR="007350DC" w:rsidRPr="00BF3863" w:rsidTr="00F97888">
        <w:trPr>
          <w:trHeight w:val="273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Куленев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34 </w:t>
            </w:r>
          </w:p>
        </w:tc>
      </w:tr>
      <w:tr w:rsidR="007350DC" w:rsidRPr="00BF3863" w:rsidTr="00F97888">
        <w:trPr>
          <w:trHeight w:val="281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Гафиятуллина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 </w:t>
            </w:r>
          </w:p>
        </w:tc>
      </w:tr>
      <w:tr w:rsidR="007350DC" w:rsidRPr="00BF3863" w:rsidTr="00F97888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Напойкина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 </w:t>
            </w:r>
          </w:p>
        </w:tc>
      </w:tr>
      <w:tr w:rsidR="007350DC" w:rsidRPr="00BF3863" w:rsidTr="00F97888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Литвинова 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58 </w:t>
            </w:r>
          </w:p>
        </w:tc>
      </w:tr>
      <w:tr w:rsidR="007350DC" w:rsidRPr="00BF3863" w:rsidTr="00F97888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Садикова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43 </w:t>
            </w:r>
          </w:p>
        </w:tc>
      </w:tr>
      <w:tr w:rsidR="007350DC" w:rsidRPr="00BF3863" w:rsidTr="00F97888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Коротеев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38 </w:t>
            </w:r>
          </w:p>
        </w:tc>
      </w:tr>
      <w:tr w:rsidR="007350DC" w:rsidRPr="00BF3863" w:rsidTr="00F97888">
        <w:trPr>
          <w:trHeight w:val="24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Озеров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37 </w:t>
            </w:r>
          </w:p>
        </w:tc>
      </w:tr>
      <w:tr w:rsidR="007350DC" w:rsidRPr="00BF3863" w:rsidTr="00F97888">
        <w:trPr>
          <w:trHeight w:val="257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Зайпина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 </w:t>
            </w:r>
          </w:p>
        </w:tc>
      </w:tr>
      <w:tr w:rsidR="007350DC" w:rsidRPr="00BF3863" w:rsidTr="00F97888">
        <w:trPr>
          <w:trHeight w:val="255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Едиханова 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18 </w:t>
            </w:r>
          </w:p>
        </w:tc>
      </w:tr>
      <w:tr w:rsidR="007350DC" w:rsidRPr="00BF3863" w:rsidTr="00F97888">
        <w:trPr>
          <w:trHeight w:val="290"/>
          <w:tblCellSpacing w:w="15" w:type="dxa"/>
          <w:jc w:val="center"/>
        </w:trPr>
        <w:tc>
          <w:tcPr>
            <w:tcW w:w="895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09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Канивец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7350DC" w:rsidRPr="00EB00BA" w:rsidRDefault="007350DC" w:rsidP="00F25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B00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18 </w:t>
            </w:r>
          </w:p>
        </w:tc>
      </w:tr>
    </w:tbl>
    <w:p w:rsidR="007350DC" w:rsidRDefault="007350DC" w:rsidP="00F97888">
      <w:pPr>
        <w:rPr>
          <w:rFonts w:ascii="Times New Roman" w:hAnsi="Times New Roman"/>
          <w:sz w:val="28"/>
          <w:szCs w:val="28"/>
          <w:lang w:val="en-US"/>
        </w:rPr>
      </w:pPr>
    </w:p>
    <w:p w:rsidR="007350DC" w:rsidRPr="00F97888" w:rsidRDefault="007350DC" w:rsidP="00136E29">
      <w:pPr>
        <w:rPr>
          <w:rFonts w:ascii="Times New Roman" w:hAnsi="Times New Roman"/>
          <w:sz w:val="28"/>
          <w:szCs w:val="28"/>
          <w:lang w:val="en-US"/>
        </w:rPr>
      </w:pPr>
    </w:p>
    <w:sectPr w:rsidR="007350DC" w:rsidRPr="00F97888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B41AB"/>
    <w:rsid w:val="00116E0E"/>
    <w:rsid w:val="00136E29"/>
    <w:rsid w:val="002B216B"/>
    <w:rsid w:val="002D23F4"/>
    <w:rsid w:val="002D7891"/>
    <w:rsid w:val="003051C6"/>
    <w:rsid w:val="004127F4"/>
    <w:rsid w:val="004272EB"/>
    <w:rsid w:val="005315EC"/>
    <w:rsid w:val="005837E9"/>
    <w:rsid w:val="006E60DD"/>
    <w:rsid w:val="0072780E"/>
    <w:rsid w:val="007350DC"/>
    <w:rsid w:val="00751904"/>
    <w:rsid w:val="007667A7"/>
    <w:rsid w:val="007C326A"/>
    <w:rsid w:val="007D0BFC"/>
    <w:rsid w:val="00836195"/>
    <w:rsid w:val="00844C07"/>
    <w:rsid w:val="00897562"/>
    <w:rsid w:val="008E767B"/>
    <w:rsid w:val="00B21F3A"/>
    <w:rsid w:val="00B763D2"/>
    <w:rsid w:val="00BF3863"/>
    <w:rsid w:val="00C4735F"/>
    <w:rsid w:val="00C47446"/>
    <w:rsid w:val="00D10CD8"/>
    <w:rsid w:val="00D6221A"/>
    <w:rsid w:val="00D87F35"/>
    <w:rsid w:val="00DC2607"/>
    <w:rsid w:val="00E36E65"/>
    <w:rsid w:val="00E4736D"/>
    <w:rsid w:val="00EA4B74"/>
    <w:rsid w:val="00EB00BA"/>
    <w:rsid w:val="00F2562D"/>
    <w:rsid w:val="00F97888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1711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24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1716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1</Pages>
  <Words>97</Words>
  <Characters>555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4</cp:revision>
  <dcterms:created xsi:type="dcterms:W3CDTF">2018-10-05T15:09:00Z</dcterms:created>
  <dcterms:modified xsi:type="dcterms:W3CDTF">2018-10-19T14:27:00Z</dcterms:modified>
</cp:coreProperties>
</file>